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28D" w:rsidRPr="004D4C81" w:rsidRDefault="00E2028D" w:rsidP="004D4C81">
      <w:pPr>
        <w:rPr>
          <w:sz w:val="16"/>
          <w:szCs w:val="16"/>
        </w:rPr>
      </w:pP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0414C5">
        <w:rPr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pt;height:71.25pt;visibility:visible">
            <v:imagedata r:id="rId7" o:title=""/>
          </v:shape>
        </w:pic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РОССИЙСКАЯ ФЕДЕРАЦИЯ</w: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РОСТОВСКАЯ ОБЛАСТЬ</w: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ОКТЯБРЬСКИЙ РАЙОН</w: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МУНИЦИПАЛЬНОЕ ОБРАЗОВАНИЕ</w: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«</w:t>
      </w:r>
      <w:smartTag w:uri="urn:schemas-microsoft-com:office:smarttags" w:element="PersonName">
        <w:smartTagPr>
          <w:attr w:name="ProductID" w:val="АРТЕМОВСКОЕ СЕЛЬСКОЕ ПОСЕЛЕНИЕ"/>
        </w:smartTagPr>
        <w:r w:rsidRPr="004D4C81">
          <w:rPr>
            <w:b/>
            <w:sz w:val="26"/>
            <w:szCs w:val="26"/>
          </w:rPr>
          <w:t>АРТЕМОВСКОЕ СЕЛЬСКОЕ ПОСЕЛЕНИЕ</w:t>
        </w:r>
      </w:smartTag>
      <w:r w:rsidRPr="004D4C81">
        <w:rPr>
          <w:b/>
          <w:sz w:val="26"/>
          <w:szCs w:val="26"/>
        </w:rPr>
        <w:t>»</w:t>
      </w:r>
    </w:p>
    <w:p w:rsidR="00E2028D" w:rsidRPr="004D4C81" w:rsidRDefault="00E2028D" w:rsidP="00EA20E8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СОБРАНИЕ ДЕПУТАТОВ</w:t>
      </w:r>
    </w:p>
    <w:p w:rsidR="00E2028D" w:rsidRPr="004D4C81" w:rsidRDefault="00E2028D" w:rsidP="00800B89">
      <w:pPr>
        <w:jc w:val="center"/>
        <w:rPr>
          <w:b/>
          <w:sz w:val="26"/>
          <w:szCs w:val="26"/>
        </w:rPr>
      </w:pPr>
      <w:r w:rsidRPr="004D4C81">
        <w:rPr>
          <w:b/>
          <w:sz w:val="26"/>
          <w:szCs w:val="26"/>
        </w:rPr>
        <w:t>АРТЕМОВСКОГО СЕЛЬСКОГО  ПОСЕЛЕНИЯ</w:t>
      </w:r>
    </w:p>
    <w:p w:rsidR="00E2028D" w:rsidRPr="004D4C81" w:rsidRDefault="00E2028D" w:rsidP="00EA20E8">
      <w:pPr>
        <w:jc w:val="center"/>
        <w:rPr>
          <w:sz w:val="16"/>
          <w:szCs w:val="16"/>
        </w:rPr>
      </w:pPr>
    </w:p>
    <w:p w:rsidR="00E2028D" w:rsidRPr="004D4C81" w:rsidRDefault="00E2028D" w:rsidP="004D4C81">
      <w:pPr>
        <w:jc w:val="center"/>
        <w:rPr>
          <w:sz w:val="28"/>
        </w:rPr>
      </w:pPr>
      <w:r>
        <w:rPr>
          <w:sz w:val="28"/>
        </w:rPr>
        <w:t>РЕШЕНИЕ</w:t>
      </w:r>
    </w:p>
    <w:p w:rsidR="00E2028D" w:rsidRPr="004D4C81" w:rsidRDefault="00E2028D" w:rsidP="00EA20E8">
      <w:pPr>
        <w:rPr>
          <w:color w:val="000000"/>
          <w:sz w:val="16"/>
          <w:szCs w:val="16"/>
        </w:rPr>
      </w:pPr>
    </w:p>
    <w:p w:rsidR="00E2028D" w:rsidRDefault="00E2028D" w:rsidP="00EA20E8">
      <w:pPr>
        <w:pStyle w:val="BodyText3"/>
        <w:tabs>
          <w:tab w:val="left" w:pos="10065"/>
          <w:tab w:val="left" w:pos="10205"/>
        </w:tabs>
        <w:ind w:right="140"/>
        <w:jc w:val="both"/>
        <w:rPr>
          <w:color w:val="000000"/>
        </w:rPr>
      </w:pPr>
      <w:r>
        <w:rPr>
          <w:color w:val="000000"/>
        </w:rPr>
        <w:t xml:space="preserve">   27.03.2015г.                                               №  94                               п. Новокадамово</w:t>
      </w:r>
    </w:p>
    <w:p w:rsidR="00E2028D" w:rsidRDefault="00E2028D" w:rsidP="00EA20E8">
      <w:pPr>
        <w:pStyle w:val="BodyText3"/>
        <w:tabs>
          <w:tab w:val="left" w:pos="10065"/>
          <w:tab w:val="left" w:pos="10205"/>
        </w:tabs>
        <w:ind w:right="140"/>
        <w:jc w:val="both"/>
        <w:rPr>
          <w:color w:val="000000"/>
        </w:rPr>
      </w:pPr>
    </w:p>
    <w:p w:rsidR="00E2028D" w:rsidRPr="00A75E7F" w:rsidRDefault="00E2028D" w:rsidP="00EA20E8">
      <w:pPr>
        <w:pStyle w:val="BodyText3"/>
        <w:jc w:val="both"/>
        <w:rPr>
          <w:color w:val="000000"/>
        </w:rPr>
      </w:pPr>
      <w:r>
        <w:rPr>
          <w:color w:val="000000"/>
        </w:rPr>
        <w:t>О внесении изменений и дополнений в решение Собрания депутатов Артемовского сельского поселения от 28.12.2009г. № 69«</w:t>
      </w:r>
      <w:r w:rsidRPr="001877A6">
        <w:rPr>
          <w:szCs w:val="28"/>
        </w:rPr>
        <w:t>Об утверждении П</w:t>
      </w:r>
      <w:r>
        <w:rPr>
          <w:szCs w:val="28"/>
        </w:rPr>
        <w:t>оложения о муниципальной службе в Артемовском сельском поселении</w:t>
      </w:r>
      <w:r>
        <w:rPr>
          <w:color w:val="000000"/>
        </w:rPr>
        <w:t>»</w:t>
      </w:r>
    </w:p>
    <w:p w:rsidR="00E2028D" w:rsidRPr="004D4C81" w:rsidRDefault="00E2028D" w:rsidP="00A75E7F">
      <w:pPr>
        <w:pStyle w:val="BodyTextIndent"/>
        <w:ind w:firstLine="0"/>
        <w:rPr>
          <w:color w:val="000000"/>
          <w:sz w:val="24"/>
          <w:szCs w:val="24"/>
        </w:rPr>
      </w:pPr>
    </w:p>
    <w:p w:rsidR="00E2028D" w:rsidRPr="00A9501A" w:rsidRDefault="00E2028D" w:rsidP="00800B89">
      <w:pPr>
        <w:pStyle w:val="BodyTextIndent"/>
        <w:ind w:firstLine="708"/>
        <w:rPr>
          <w:color w:val="000000"/>
        </w:rPr>
      </w:pPr>
      <w:r>
        <w:rPr>
          <w:color w:val="000000"/>
        </w:rPr>
        <w:t xml:space="preserve">В соответствии с </w:t>
      </w:r>
      <w:r>
        <w:rPr>
          <w:szCs w:val="28"/>
        </w:rPr>
        <w:t>Федеральным законом от 02.03.2007 года №25-ФЗ «О муниципальной службе в Российской Федерации»,</w:t>
      </w:r>
      <w:r w:rsidRPr="00417975">
        <w:rPr>
          <w:szCs w:val="28"/>
        </w:rPr>
        <w:t>Областным законом от 09.10.2007 №</w:t>
      </w:r>
      <w:r>
        <w:rPr>
          <w:szCs w:val="28"/>
        </w:rPr>
        <w:t xml:space="preserve"> 786-ЗС </w:t>
      </w:r>
      <w:r w:rsidRPr="00417975">
        <w:rPr>
          <w:szCs w:val="28"/>
        </w:rPr>
        <w:t>«О муниципальной службе в Ростовской области»</w:t>
      </w:r>
      <w:r>
        <w:rPr>
          <w:szCs w:val="28"/>
        </w:rPr>
        <w:t xml:space="preserve">, </w:t>
      </w:r>
      <w:r>
        <w:rPr>
          <w:color w:val="000000"/>
        </w:rPr>
        <w:t>р</w:t>
      </w:r>
      <w:r w:rsidRPr="00A9501A">
        <w:rPr>
          <w:color w:val="000000"/>
        </w:rPr>
        <w:t>уководствуясь ст</w:t>
      </w:r>
      <w:r>
        <w:rPr>
          <w:color w:val="000000"/>
        </w:rPr>
        <w:t xml:space="preserve">атьей </w:t>
      </w:r>
      <w:r w:rsidRPr="00A9501A">
        <w:rPr>
          <w:color w:val="000000"/>
        </w:rPr>
        <w:t xml:space="preserve">24 Устава муниципального образования </w:t>
      </w:r>
      <w:r>
        <w:rPr>
          <w:color w:val="000000"/>
        </w:rPr>
        <w:t>«</w:t>
      </w:r>
      <w:smartTag w:uri="urn:schemas-microsoft-com:office:smarttags" w:element="PersonName">
        <w:smartTagPr>
          <w:attr w:name="ProductID" w:val="Артемовское сельское  поселение"/>
        </w:smartTagPr>
        <w:r>
          <w:rPr>
            <w:color w:val="000000"/>
          </w:rPr>
          <w:t xml:space="preserve">Артемовское сельское </w:t>
        </w:r>
        <w:r w:rsidRPr="00A9501A">
          <w:rPr>
            <w:color w:val="000000"/>
          </w:rPr>
          <w:t xml:space="preserve"> поселение</w:t>
        </w:r>
      </w:smartTag>
      <w:r w:rsidRPr="00A9501A">
        <w:rPr>
          <w:color w:val="000000"/>
        </w:rPr>
        <w:t xml:space="preserve">», </w:t>
      </w:r>
      <w:r>
        <w:rPr>
          <w:color w:val="000000"/>
        </w:rPr>
        <w:t>Собрание депутатов Артемовского сельского поселения</w:t>
      </w:r>
    </w:p>
    <w:p w:rsidR="00E2028D" w:rsidRPr="00A75E7F" w:rsidRDefault="00E2028D" w:rsidP="00EA20E8">
      <w:pPr>
        <w:pStyle w:val="BodyTextIndent"/>
        <w:ind w:firstLine="0"/>
        <w:jc w:val="center"/>
        <w:rPr>
          <w:color w:val="000000"/>
          <w:sz w:val="16"/>
          <w:szCs w:val="16"/>
        </w:rPr>
      </w:pPr>
    </w:p>
    <w:p w:rsidR="00E2028D" w:rsidRPr="00A9501A" w:rsidRDefault="00E2028D" w:rsidP="00EA20E8">
      <w:pPr>
        <w:pStyle w:val="BodyTextIndent"/>
        <w:ind w:firstLine="0"/>
        <w:jc w:val="center"/>
        <w:rPr>
          <w:color w:val="000000"/>
        </w:rPr>
      </w:pPr>
      <w:r w:rsidRPr="00A9501A">
        <w:rPr>
          <w:color w:val="000000"/>
        </w:rPr>
        <w:t>РЕШИЛО:</w:t>
      </w:r>
    </w:p>
    <w:p w:rsidR="00E2028D" w:rsidRPr="00A75E7F" w:rsidRDefault="00E2028D" w:rsidP="00EA20E8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16"/>
          <w:szCs w:val="16"/>
        </w:rPr>
      </w:pPr>
    </w:p>
    <w:p w:rsidR="00E2028D" w:rsidRPr="004D4C81" w:rsidRDefault="00E2028D" w:rsidP="004D4C81">
      <w:pPr>
        <w:numPr>
          <w:ilvl w:val="0"/>
          <w:numId w:val="1"/>
        </w:numPr>
        <w:jc w:val="both"/>
        <w:rPr>
          <w:sz w:val="28"/>
          <w:szCs w:val="28"/>
        </w:rPr>
      </w:pPr>
      <w:r w:rsidRPr="004C1818">
        <w:rPr>
          <w:sz w:val="28"/>
          <w:szCs w:val="28"/>
        </w:rPr>
        <w:t xml:space="preserve">Внести в решение Собрания депутатов Артемовского сельского поселения </w:t>
      </w:r>
      <w:r>
        <w:rPr>
          <w:sz w:val="28"/>
          <w:szCs w:val="28"/>
        </w:rPr>
        <w:t xml:space="preserve">                 от 28</w:t>
      </w:r>
      <w:r w:rsidRPr="004C1818">
        <w:rPr>
          <w:sz w:val="28"/>
          <w:szCs w:val="28"/>
        </w:rPr>
        <w:t>.12.20</w:t>
      </w:r>
      <w:r>
        <w:rPr>
          <w:sz w:val="28"/>
          <w:szCs w:val="28"/>
        </w:rPr>
        <w:t>09</w:t>
      </w:r>
      <w:r w:rsidRPr="004C1818">
        <w:rPr>
          <w:sz w:val="28"/>
          <w:szCs w:val="28"/>
        </w:rPr>
        <w:t xml:space="preserve">г. № </w:t>
      </w:r>
      <w:r>
        <w:rPr>
          <w:sz w:val="28"/>
          <w:szCs w:val="28"/>
        </w:rPr>
        <w:t>69</w:t>
      </w:r>
      <w:r w:rsidRPr="004C1818">
        <w:rPr>
          <w:sz w:val="28"/>
          <w:szCs w:val="28"/>
        </w:rPr>
        <w:t xml:space="preserve"> «</w:t>
      </w:r>
      <w:r w:rsidRPr="001877A6">
        <w:rPr>
          <w:sz w:val="28"/>
          <w:szCs w:val="28"/>
        </w:rPr>
        <w:t xml:space="preserve">Об утверждении Положения о муниципальной службе в </w:t>
      </w:r>
      <w:r>
        <w:rPr>
          <w:sz w:val="28"/>
          <w:szCs w:val="28"/>
        </w:rPr>
        <w:t>Артемовском сельском поселении</w:t>
      </w:r>
      <w:r w:rsidRPr="004C1818">
        <w:rPr>
          <w:sz w:val="28"/>
          <w:szCs w:val="28"/>
        </w:rPr>
        <w:t>» следующие изменения:</w:t>
      </w:r>
    </w:p>
    <w:p w:rsidR="00E2028D" w:rsidRPr="00911AD3" w:rsidRDefault="00E2028D" w:rsidP="00974B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11AD3">
        <w:rPr>
          <w:sz w:val="28"/>
          <w:szCs w:val="28"/>
        </w:rPr>
        <w:t>статью 13 дополнить пунктом 3</w:t>
      </w:r>
      <w:r w:rsidRPr="00911AD3">
        <w:rPr>
          <w:sz w:val="28"/>
          <w:szCs w:val="28"/>
          <w:vertAlign w:val="superscript"/>
        </w:rPr>
        <w:t xml:space="preserve">1 </w:t>
      </w:r>
      <w:r w:rsidRPr="00911AD3">
        <w:rPr>
          <w:sz w:val="28"/>
          <w:szCs w:val="28"/>
        </w:rPr>
        <w:t>следующего содержания:</w:t>
      </w:r>
    </w:p>
    <w:p w:rsidR="00E2028D" w:rsidRDefault="00E2028D" w:rsidP="00A75E7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Муниципальному служащему за счет средств бюджета поселения в соответствии с нормативными правовыми актами Собрания депутатов Артемовского сельского поселения один раз в квартал выплачивается компенсация на лечение.».</w:t>
      </w:r>
    </w:p>
    <w:p w:rsidR="00E2028D" w:rsidRDefault="00E2028D" w:rsidP="004D4C81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обнародования и распространяется на правоотношения, возникшие  с 1 января 2015 года.</w:t>
      </w:r>
    </w:p>
    <w:p w:rsidR="00E2028D" w:rsidRDefault="00E2028D" w:rsidP="004D4C81">
      <w:pPr>
        <w:autoSpaceDE w:val="0"/>
        <w:autoSpaceDN w:val="0"/>
        <w:adjustRightInd w:val="0"/>
        <w:jc w:val="both"/>
        <w:outlineLvl w:val="0"/>
        <w:rPr>
          <w:color w:val="000000"/>
          <w:sz w:val="22"/>
          <w:szCs w:val="22"/>
        </w:rPr>
      </w:pPr>
    </w:p>
    <w:p w:rsidR="00E2028D" w:rsidRDefault="00E2028D" w:rsidP="004D4C81">
      <w:pPr>
        <w:autoSpaceDE w:val="0"/>
        <w:autoSpaceDN w:val="0"/>
        <w:adjustRightInd w:val="0"/>
        <w:jc w:val="both"/>
        <w:outlineLvl w:val="0"/>
        <w:rPr>
          <w:color w:val="000000"/>
          <w:sz w:val="22"/>
          <w:szCs w:val="22"/>
        </w:rPr>
      </w:pPr>
    </w:p>
    <w:p w:rsidR="00E2028D" w:rsidRDefault="00E2028D" w:rsidP="004D4C81">
      <w:pPr>
        <w:autoSpaceDE w:val="0"/>
        <w:autoSpaceDN w:val="0"/>
        <w:adjustRightInd w:val="0"/>
        <w:jc w:val="both"/>
        <w:outlineLvl w:val="0"/>
        <w:rPr>
          <w:color w:val="000000"/>
          <w:sz w:val="22"/>
          <w:szCs w:val="22"/>
        </w:rPr>
      </w:pPr>
    </w:p>
    <w:p w:rsidR="00E2028D" w:rsidRDefault="00E2028D" w:rsidP="004D4C81">
      <w:pPr>
        <w:autoSpaceDE w:val="0"/>
        <w:autoSpaceDN w:val="0"/>
        <w:adjustRightInd w:val="0"/>
        <w:jc w:val="both"/>
        <w:outlineLvl w:val="0"/>
        <w:rPr>
          <w:color w:val="000000"/>
          <w:sz w:val="22"/>
          <w:szCs w:val="22"/>
        </w:rPr>
      </w:pPr>
    </w:p>
    <w:p w:rsidR="00E2028D" w:rsidRPr="004D4C81" w:rsidRDefault="00E2028D" w:rsidP="004D4C81">
      <w:pPr>
        <w:autoSpaceDE w:val="0"/>
        <w:autoSpaceDN w:val="0"/>
        <w:adjustRightInd w:val="0"/>
        <w:jc w:val="both"/>
        <w:outlineLvl w:val="0"/>
        <w:rPr>
          <w:color w:val="000000"/>
          <w:sz w:val="22"/>
          <w:szCs w:val="22"/>
        </w:rPr>
      </w:pPr>
    </w:p>
    <w:p w:rsidR="00E2028D" w:rsidRPr="00863282" w:rsidRDefault="00E2028D" w:rsidP="006E2E91">
      <w:pPr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863282">
        <w:rPr>
          <w:color w:val="000000"/>
          <w:sz w:val="28"/>
          <w:szCs w:val="28"/>
        </w:rPr>
        <w:t>Глава Артемовского</w:t>
      </w:r>
      <w:r>
        <w:rPr>
          <w:color w:val="000000"/>
          <w:sz w:val="28"/>
          <w:szCs w:val="28"/>
        </w:rPr>
        <w:t xml:space="preserve"> </w:t>
      </w:r>
      <w:r w:rsidRPr="00863282">
        <w:rPr>
          <w:color w:val="000000"/>
          <w:sz w:val="28"/>
          <w:szCs w:val="28"/>
        </w:rPr>
        <w:t>сельского поселения                                                Т.П.</w:t>
      </w:r>
      <w:r>
        <w:rPr>
          <w:color w:val="000000"/>
          <w:sz w:val="28"/>
          <w:szCs w:val="28"/>
        </w:rPr>
        <w:t xml:space="preserve"> </w:t>
      </w:r>
      <w:r w:rsidRPr="00863282">
        <w:rPr>
          <w:color w:val="000000"/>
          <w:sz w:val="28"/>
          <w:szCs w:val="28"/>
        </w:rPr>
        <w:t>Топчий</w:t>
      </w:r>
    </w:p>
    <w:p w:rsidR="00E2028D" w:rsidRPr="00863282" w:rsidRDefault="00E2028D">
      <w:bookmarkStart w:id="0" w:name="_GoBack"/>
      <w:bookmarkEnd w:id="0"/>
    </w:p>
    <w:sectPr w:rsidR="00E2028D" w:rsidRPr="00863282" w:rsidSect="004D4C81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0" w:right="567" w:bottom="0" w:left="1134" w:header="27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28D" w:rsidRDefault="00E2028D" w:rsidP="00863282">
      <w:r>
        <w:separator/>
      </w:r>
    </w:p>
  </w:endnote>
  <w:endnote w:type="continuationSeparator" w:id="1">
    <w:p w:rsidR="00E2028D" w:rsidRDefault="00E2028D" w:rsidP="00863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28D" w:rsidRDefault="00E2028D" w:rsidP="00DA19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028D" w:rsidRDefault="00E2028D" w:rsidP="00F9067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28D" w:rsidRDefault="00E2028D" w:rsidP="00DA19D8">
    <w:pPr>
      <w:pStyle w:val="Footer"/>
      <w:framePr w:wrap="around" w:vAnchor="text" w:hAnchor="margin" w:xAlign="right" w:y="1"/>
      <w:ind w:right="360"/>
      <w:rPr>
        <w:rStyle w:val="PageNumber"/>
      </w:rPr>
    </w:pPr>
  </w:p>
  <w:p w:rsidR="00E2028D" w:rsidRDefault="00E2028D" w:rsidP="00F9067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28D" w:rsidRDefault="00E2028D" w:rsidP="00863282">
      <w:r>
        <w:separator/>
      </w:r>
    </w:p>
  </w:footnote>
  <w:footnote w:type="continuationSeparator" w:id="1">
    <w:p w:rsidR="00E2028D" w:rsidRDefault="00E2028D" w:rsidP="00863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28D" w:rsidRDefault="00E2028D" w:rsidP="00FE08F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028D" w:rsidRDefault="00E202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28D" w:rsidRDefault="00E2028D" w:rsidP="00BE0642">
    <w:pPr>
      <w:pStyle w:val="Header"/>
      <w:framePr w:wrap="around" w:vAnchor="text" w:hAnchor="margin" w:xAlign="center" w:y="1"/>
      <w:rPr>
        <w:rStyle w:val="PageNumber"/>
      </w:rPr>
    </w:pPr>
  </w:p>
  <w:p w:rsidR="00E2028D" w:rsidRDefault="00E2028D" w:rsidP="005031D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24518"/>
    <w:multiLevelType w:val="multilevel"/>
    <w:tmpl w:val="4162C3A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0E8"/>
    <w:rsid w:val="000238D7"/>
    <w:rsid w:val="000414C5"/>
    <w:rsid w:val="000C7365"/>
    <w:rsid w:val="001147BC"/>
    <w:rsid w:val="001877A6"/>
    <w:rsid w:val="001B48C4"/>
    <w:rsid w:val="003F0941"/>
    <w:rsid w:val="00417975"/>
    <w:rsid w:val="00454FFF"/>
    <w:rsid w:val="004C1818"/>
    <w:rsid w:val="004D4C81"/>
    <w:rsid w:val="005031DD"/>
    <w:rsid w:val="00550E0E"/>
    <w:rsid w:val="006E2E91"/>
    <w:rsid w:val="00800B89"/>
    <w:rsid w:val="00863282"/>
    <w:rsid w:val="00911AD3"/>
    <w:rsid w:val="00974BD9"/>
    <w:rsid w:val="00A543C4"/>
    <w:rsid w:val="00A75E7F"/>
    <w:rsid w:val="00A9501A"/>
    <w:rsid w:val="00AA3F01"/>
    <w:rsid w:val="00BE0642"/>
    <w:rsid w:val="00C156B6"/>
    <w:rsid w:val="00DA19D8"/>
    <w:rsid w:val="00E2028D"/>
    <w:rsid w:val="00EA20E8"/>
    <w:rsid w:val="00F3786B"/>
    <w:rsid w:val="00F53F46"/>
    <w:rsid w:val="00F9067F"/>
    <w:rsid w:val="00FE0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0E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A20E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A20E8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EA20E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A20E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A20E8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EA20E8"/>
    <w:pPr>
      <w:ind w:firstLine="851"/>
      <w:jc w:val="both"/>
    </w:pPr>
    <w:rPr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A20E8"/>
    <w:rPr>
      <w:rFonts w:ascii="Times New Roman" w:hAnsi="Times New Rom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rsid w:val="00EA20E8"/>
    <w:pPr>
      <w:ind w:right="5668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A20E8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A2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20E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3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238</Words>
  <Characters>1359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Depo</cp:lastModifiedBy>
  <cp:revision>3</cp:revision>
  <cp:lastPrinted>2015-04-07T11:48:00Z</cp:lastPrinted>
  <dcterms:created xsi:type="dcterms:W3CDTF">2015-09-09T07:40:00Z</dcterms:created>
  <dcterms:modified xsi:type="dcterms:W3CDTF">2015-09-09T09:01:00Z</dcterms:modified>
</cp:coreProperties>
</file>